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30" w:h="16850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2021-10-14T11:07:30Z</dcterms:created>
  <dcterms:modified xsi:type="dcterms:W3CDTF">2021-10-14T11:07:30Z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